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CA1CD" w14:textId="22E26D58" w:rsidR="004E4879" w:rsidRDefault="004E4879" w:rsidP="004E4879">
      <w:pPr>
        <w:ind w:left="-17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9DFA17" wp14:editId="7A4BD910">
            <wp:extent cx="7772400" cy="106803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3" cy="107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D6E3" w14:textId="77777777" w:rsidR="004E4879" w:rsidRDefault="004E4879" w:rsidP="00DE487D">
      <w:pPr>
        <w:rPr>
          <w:sz w:val="24"/>
          <w:szCs w:val="24"/>
        </w:rPr>
      </w:pPr>
    </w:p>
    <w:p w14:paraId="468CAD03" w14:textId="77777777" w:rsidR="00DE487D" w:rsidRDefault="00DE487D" w:rsidP="00DE487D">
      <w:pPr>
        <w:rPr>
          <w:sz w:val="24"/>
          <w:szCs w:val="24"/>
        </w:rPr>
      </w:pPr>
    </w:p>
    <w:p w14:paraId="1DD61423" w14:textId="77777777" w:rsidR="00DE487D" w:rsidRPr="00DE487D" w:rsidRDefault="00DE487D" w:rsidP="001B54E1">
      <w:pPr>
        <w:jc w:val="right"/>
        <w:rPr>
          <w:sz w:val="24"/>
          <w:szCs w:val="24"/>
        </w:rPr>
      </w:pPr>
      <w:r w:rsidRPr="00DE487D">
        <w:rPr>
          <w:sz w:val="24"/>
          <w:szCs w:val="24"/>
        </w:rPr>
        <w:t>Приложение №1</w:t>
      </w:r>
    </w:p>
    <w:p w14:paraId="38CF3BD0" w14:textId="77777777" w:rsidR="00DE487D" w:rsidRPr="00DE487D" w:rsidRDefault="00DE487D" w:rsidP="001B54E1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приказу от 31.08.2021 № 157б по </w:t>
      </w:r>
      <w:proofErr w:type="spellStart"/>
      <w:r>
        <w:rPr>
          <w:sz w:val="24"/>
          <w:szCs w:val="24"/>
        </w:rPr>
        <w:t>о.д</w:t>
      </w:r>
      <w:proofErr w:type="spellEnd"/>
      <w:r>
        <w:rPr>
          <w:sz w:val="24"/>
          <w:szCs w:val="24"/>
        </w:rPr>
        <w:t xml:space="preserve">. </w:t>
      </w:r>
    </w:p>
    <w:p w14:paraId="01365DC7" w14:textId="77777777" w:rsidR="00DE487D" w:rsidRPr="00725AFC" w:rsidRDefault="00DE487D" w:rsidP="00725AFC">
      <w:pPr>
        <w:jc w:val="center"/>
        <w:rPr>
          <w:b/>
          <w:sz w:val="24"/>
          <w:szCs w:val="24"/>
        </w:rPr>
      </w:pPr>
      <w:r w:rsidRPr="00725AFC">
        <w:rPr>
          <w:b/>
          <w:sz w:val="24"/>
          <w:szCs w:val="24"/>
        </w:rPr>
        <w:t>Режим занятий обучающихся в учреждении</w:t>
      </w:r>
    </w:p>
    <w:p w14:paraId="1DB84C26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Учебный год в МБОУ «СОШ №3 </w:t>
      </w:r>
      <w:proofErr w:type="spellStart"/>
      <w:r>
        <w:rPr>
          <w:sz w:val="24"/>
          <w:szCs w:val="24"/>
        </w:rPr>
        <w:t>г.Никольское</w:t>
      </w:r>
      <w:proofErr w:type="spellEnd"/>
      <w:r>
        <w:rPr>
          <w:sz w:val="24"/>
          <w:szCs w:val="24"/>
        </w:rPr>
        <w:t>»</w:t>
      </w:r>
      <w:r w:rsidRPr="00DE487D">
        <w:rPr>
          <w:sz w:val="24"/>
          <w:szCs w:val="24"/>
        </w:rPr>
        <w:t xml:space="preserve"> (далее – Учреждение)</w:t>
      </w:r>
    </w:p>
    <w:p w14:paraId="424E11C4" w14:textId="77777777" w:rsidR="00DE487D" w:rsidRPr="00DE487D" w:rsidRDefault="00DE487D" w:rsidP="00DE487D">
      <w:pPr>
        <w:rPr>
          <w:sz w:val="24"/>
          <w:szCs w:val="24"/>
        </w:rPr>
      </w:pPr>
      <w:r>
        <w:rPr>
          <w:sz w:val="24"/>
          <w:szCs w:val="24"/>
        </w:rPr>
        <w:t>начинается 1 сентября 2021</w:t>
      </w:r>
      <w:r w:rsidRPr="00DE487D">
        <w:rPr>
          <w:sz w:val="24"/>
          <w:szCs w:val="24"/>
        </w:rPr>
        <w:t xml:space="preserve"> года.</w:t>
      </w:r>
    </w:p>
    <w:p w14:paraId="480C67E1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2. Формы обучения по общеобразовательным программам</w:t>
      </w:r>
    </w:p>
    <w:p w14:paraId="1EF9F277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определяются соответствующими федеральными государственными</w:t>
      </w:r>
    </w:p>
    <w:p w14:paraId="75D77CE5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образовательными стандартами, если иное не установлено Федеральным</w:t>
      </w:r>
    </w:p>
    <w:p w14:paraId="66DF49D6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законом «Об образовании в Российской Федерации». Допускается сочетание</w:t>
      </w:r>
    </w:p>
    <w:p w14:paraId="1F207F45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различных форм получения образования и форм обучения.</w:t>
      </w:r>
    </w:p>
    <w:p w14:paraId="3CBF3C74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3. Продол</w:t>
      </w:r>
      <w:r w:rsidR="000555F6">
        <w:rPr>
          <w:sz w:val="24"/>
          <w:szCs w:val="24"/>
        </w:rPr>
        <w:t>жительность учебного года во 2-8, 10</w:t>
      </w:r>
      <w:r w:rsidRPr="00DE487D">
        <w:rPr>
          <w:sz w:val="24"/>
          <w:szCs w:val="24"/>
        </w:rPr>
        <w:t xml:space="preserve"> классах составляет 34</w:t>
      </w:r>
    </w:p>
    <w:p w14:paraId="0F7F056F" w14:textId="77777777" w:rsidR="00DE487D" w:rsidRPr="00DE487D" w:rsidRDefault="000555F6" w:rsidP="00DE487D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н</w:t>
      </w:r>
      <w:r w:rsidR="00C61202">
        <w:rPr>
          <w:sz w:val="24"/>
          <w:szCs w:val="24"/>
        </w:rPr>
        <w:t>едели ,</w:t>
      </w:r>
      <w:proofErr w:type="gramEnd"/>
      <w:r w:rsidR="00C61202">
        <w:rPr>
          <w:sz w:val="24"/>
          <w:szCs w:val="24"/>
        </w:rPr>
        <w:t xml:space="preserve"> в 1,9,11  класс</w:t>
      </w:r>
      <w:r>
        <w:rPr>
          <w:sz w:val="24"/>
          <w:szCs w:val="24"/>
        </w:rPr>
        <w:t>ах</w:t>
      </w:r>
      <w:r w:rsidR="00DE487D" w:rsidRPr="00DE487D">
        <w:rPr>
          <w:sz w:val="24"/>
          <w:szCs w:val="24"/>
        </w:rPr>
        <w:t>– 33 недели. В соответствии с календарным учебным</w:t>
      </w:r>
    </w:p>
    <w:p w14:paraId="17003E41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графиком учебный год</w:t>
      </w:r>
      <w:r w:rsidR="000555F6">
        <w:rPr>
          <w:sz w:val="24"/>
          <w:szCs w:val="24"/>
        </w:rPr>
        <w:t xml:space="preserve"> распределяется на четверти (1-4 классы) и триместры</w:t>
      </w:r>
    </w:p>
    <w:p w14:paraId="7F610FA9" w14:textId="77777777" w:rsidR="00DE487D" w:rsidRPr="00DE487D" w:rsidRDefault="000555F6" w:rsidP="00DE487D">
      <w:pPr>
        <w:rPr>
          <w:sz w:val="24"/>
          <w:szCs w:val="24"/>
        </w:rPr>
      </w:pPr>
      <w:r>
        <w:rPr>
          <w:sz w:val="24"/>
          <w:szCs w:val="24"/>
        </w:rPr>
        <w:t>(5</w:t>
      </w:r>
      <w:r w:rsidR="00DE487D" w:rsidRPr="00DE487D">
        <w:rPr>
          <w:sz w:val="24"/>
          <w:szCs w:val="24"/>
        </w:rPr>
        <w:t>-11 классы).</w:t>
      </w:r>
    </w:p>
    <w:p w14:paraId="49A2D49C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4. Продолжительность каникул в течение учебного года составляет</w:t>
      </w:r>
    </w:p>
    <w:p w14:paraId="06C33539" w14:textId="77777777" w:rsidR="00DE487D" w:rsidRPr="00DB4D2C" w:rsidRDefault="00DE487D" w:rsidP="00DE487D">
      <w:pPr>
        <w:rPr>
          <w:sz w:val="24"/>
          <w:szCs w:val="24"/>
        </w:rPr>
      </w:pPr>
      <w:r w:rsidRPr="00DB4D2C">
        <w:rPr>
          <w:sz w:val="24"/>
          <w:szCs w:val="24"/>
        </w:rPr>
        <w:t>30 календарных дней, летом – 92 календарных дня. Для учащихся в 1 классе в</w:t>
      </w:r>
    </w:p>
    <w:p w14:paraId="09DD894D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феврале устанавливаются дополнительные недельные каникулы. Сроки и</w:t>
      </w:r>
    </w:p>
    <w:p w14:paraId="12E90E4A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продолжительность каникул определены календарным учебным графиком.</w:t>
      </w:r>
    </w:p>
    <w:p w14:paraId="11D5F305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5. Обучение проводится в первую см</w:t>
      </w:r>
      <w:r w:rsidR="000555F6">
        <w:rPr>
          <w:sz w:val="24"/>
          <w:szCs w:val="24"/>
        </w:rPr>
        <w:t>ену  во всех классах.</w:t>
      </w:r>
    </w:p>
    <w:p w14:paraId="57D8BAE4" w14:textId="77777777" w:rsid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6. Учебные</w:t>
      </w:r>
      <w:r w:rsidR="000555F6">
        <w:rPr>
          <w:sz w:val="24"/>
          <w:szCs w:val="24"/>
        </w:rPr>
        <w:t xml:space="preserve"> занятия начинаются в 8 часов 30 минут. </w:t>
      </w:r>
    </w:p>
    <w:p w14:paraId="30869FE2" w14:textId="77777777" w:rsidR="00C00FA9" w:rsidRDefault="00C00FA9" w:rsidP="00C00FA9">
      <w:pPr>
        <w:shd w:val="clear" w:color="auto" w:fill="FFFFFF"/>
        <w:spacing w:after="0" w:line="240" w:lineRule="auto"/>
        <w:rPr>
          <w:rFonts w:eastAsia="Times New Roman" w:cs="Arial"/>
          <w:color w:val="262626"/>
          <w:sz w:val="24"/>
          <w:szCs w:val="24"/>
        </w:rPr>
      </w:pPr>
      <w:r w:rsidRPr="00C00FA9">
        <w:rPr>
          <w:sz w:val="24"/>
          <w:szCs w:val="24"/>
        </w:rPr>
        <w:t xml:space="preserve">7. С целью </w:t>
      </w:r>
      <w:r w:rsidRPr="00C00FA9">
        <w:rPr>
          <w:rFonts w:eastAsia="Times New Roman" w:cs="Arial"/>
          <w:color w:val="262626"/>
          <w:sz w:val="24"/>
          <w:szCs w:val="24"/>
        </w:rPr>
        <w:t xml:space="preserve"> реализации «ступенчатого»  метода   постепенного  наращивания  учебной  нагрузки в первом  классе  число уроков  в  день</w:t>
      </w:r>
      <w:r>
        <w:rPr>
          <w:rFonts w:eastAsia="Times New Roman" w:cs="Arial"/>
          <w:color w:val="262626"/>
          <w:sz w:val="24"/>
          <w:szCs w:val="24"/>
        </w:rPr>
        <w:t>:</w:t>
      </w:r>
    </w:p>
    <w:p w14:paraId="37B07FE3" w14:textId="77777777" w:rsidR="00C00FA9" w:rsidRDefault="00C00FA9" w:rsidP="00C00FA9">
      <w:pPr>
        <w:shd w:val="clear" w:color="auto" w:fill="FFFFFF"/>
        <w:spacing w:after="0" w:line="240" w:lineRule="auto"/>
        <w:rPr>
          <w:rFonts w:eastAsia="Times New Roman" w:cs="Arial"/>
          <w:color w:val="262626"/>
          <w:sz w:val="24"/>
          <w:szCs w:val="24"/>
        </w:rPr>
      </w:pPr>
      <w:r>
        <w:rPr>
          <w:rFonts w:eastAsia="Times New Roman" w:cs="Arial"/>
          <w:color w:val="262626"/>
          <w:sz w:val="24"/>
          <w:szCs w:val="24"/>
        </w:rPr>
        <w:t>-</w:t>
      </w:r>
      <w:r w:rsidRPr="00C00FA9">
        <w:rPr>
          <w:rFonts w:eastAsia="Times New Roman" w:cs="Arial"/>
          <w:color w:val="262626"/>
          <w:sz w:val="24"/>
          <w:szCs w:val="24"/>
        </w:rPr>
        <w:t xml:space="preserve"> в  сентябре, октябре – по 3 урока в день  по  35  минут  каждый, </w:t>
      </w:r>
    </w:p>
    <w:p w14:paraId="0926F8B1" w14:textId="77777777" w:rsidR="00C00FA9" w:rsidRDefault="00C00FA9" w:rsidP="00C00FA9">
      <w:pPr>
        <w:shd w:val="clear" w:color="auto" w:fill="FFFFFF"/>
        <w:spacing w:after="0" w:line="240" w:lineRule="auto"/>
        <w:rPr>
          <w:rFonts w:eastAsia="Times New Roman" w:cs="Arial"/>
          <w:color w:val="262626"/>
          <w:sz w:val="24"/>
          <w:szCs w:val="24"/>
        </w:rPr>
      </w:pPr>
      <w:r>
        <w:rPr>
          <w:rFonts w:eastAsia="Times New Roman" w:cs="Arial"/>
          <w:color w:val="262626"/>
          <w:sz w:val="24"/>
          <w:szCs w:val="24"/>
        </w:rPr>
        <w:t>-</w:t>
      </w:r>
      <w:r w:rsidRPr="00C00FA9">
        <w:rPr>
          <w:rFonts w:eastAsia="Times New Roman" w:cs="Arial"/>
          <w:color w:val="262626"/>
          <w:sz w:val="24"/>
          <w:szCs w:val="24"/>
        </w:rPr>
        <w:t>в ноябре-декабре – по 4 урока по 35  минут каждый,</w:t>
      </w:r>
    </w:p>
    <w:p w14:paraId="371F4DE2" w14:textId="77777777" w:rsidR="00C00FA9" w:rsidRDefault="00C00FA9" w:rsidP="00C00FA9">
      <w:pPr>
        <w:shd w:val="clear" w:color="auto" w:fill="FFFFFF"/>
        <w:spacing w:after="0" w:line="240" w:lineRule="auto"/>
        <w:rPr>
          <w:rFonts w:eastAsia="Times New Roman" w:cs="Arial"/>
          <w:color w:val="262626"/>
          <w:sz w:val="24"/>
          <w:szCs w:val="24"/>
        </w:rPr>
      </w:pPr>
      <w:r>
        <w:rPr>
          <w:rFonts w:eastAsia="Times New Roman" w:cs="Arial"/>
          <w:color w:val="262626"/>
          <w:sz w:val="24"/>
          <w:szCs w:val="24"/>
        </w:rPr>
        <w:t>-</w:t>
      </w:r>
      <w:r w:rsidRPr="00C00FA9">
        <w:rPr>
          <w:rFonts w:eastAsia="Times New Roman" w:cs="Arial"/>
          <w:color w:val="262626"/>
          <w:sz w:val="24"/>
          <w:szCs w:val="24"/>
        </w:rPr>
        <w:t xml:space="preserve"> в январе-мае – по 4 урока по  45  минут  каждый.</w:t>
      </w:r>
    </w:p>
    <w:p w14:paraId="46FB97B1" w14:textId="77777777" w:rsidR="00BC501F" w:rsidRPr="00C00FA9" w:rsidRDefault="00BC501F" w:rsidP="00C00FA9">
      <w:pPr>
        <w:shd w:val="clear" w:color="auto" w:fill="FFFFFF"/>
        <w:spacing w:after="0" w:line="240" w:lineRule="auto"/>
        <w:rPr>
          <w:rFonts w:eastAsia="Times New Roman" w:cs="Arial"/>
          <w:color w:val="262626"/>
          <w:sz w:val="24"/>
          <w:szCs w:val="24"/>
        </w:rPr>
      </w:pPr>
    </w:p>
    <w:p w14:paraId="3CF72ACE" w14:textId="77777777" w:rsidR="00BC501F" w:rsidRPr="00DE487D" w:rsidRDefault="00BC501F" w:rsidP="00BC501F">
      <w:pPr>
        <w:rPr>
          <w:sz w:val="24"/>
          <w:szCs w:val="24"/>
        </w:rPr>
      </w:pPr>
      <w:r>
        <w:rPr>
          <w:sz w:val="24"/>
          <w:szCs w:val="24"/>
        </w:rPr>
        <w:t>Д</w:t>
      </w:r>
      <w:r w:rsidRPr="00DE487D">
        <w:rPr>
          <w:sz w:val="24"/>
          <w:szCs w:val="24"/>
        </w:rPr>
        <w:t>ля п</w:t>
      </w:r>
      <w:r>
        <w:rPr>
          <w:sz w:val="24"/>
          <w:szCs w:val="24"/>
        </w:rPr>
        <w:t xml:space="preserve">осещающих группу </w:t>
      </w:r>
      <w:r w:rsidRPr="00C61202">
        <w:rPr>
          <w:sz w:val="24"/>
          <w:szCs w:val="24"/>
        </w:rPr>
        <w:t xml:space="preserve">присмотра </w:t>
      </w:r>
      <w:r w:rsidR="00C61202" w:rsidRPr="00C61202">
        <w:rPr>
          <w:sz w:val="24"/>
          <w:szCs w:val="24"/>
        </w:rPr>
        <w:t>(до 17.3</w:t>
      </w:r>
      <w:r w:rsidRPr="00C61202">
        <w:rPr>
          <w:sz w:val="24"/>
          <w:szCs w:val="24"/>
        </w:rPr>
        <w:t xml:space="preserve">0) </w:t>
      </w:r>
      <w:proofErr w:type="gramStart"/>
      <w:r w:rsidRPr="00C61202">
        <w:rPr>
          <w:sz w:val="24"/>
          <w:szCs w:val="24"/>
        </w:rPr>
        <w:t xml:space="preserve">организуется  </w:t>
      </w:r>
      <w:r>
        <w:rPr>
          <w:sz w:val="24"/>
          <w:szCs w:val="24"/>
        </w:rPr>
        <w:t>дополнительное</w:t>
      </w:r>
      <w:proofErr w:type="gramEnd"/>
      <w:r>
        <w:rPr>
          <w:sz w:val="24"/>
          <w:szCs w:val="24"/>
        </w:rPr>
        <w:t xml:space="preserve"> </w:t>
      </w:r>
      <w:r w:rsidR="00DB4D2C">
        <w:rPr>
          <w:sz w:val="24"/>
          <w:szCs w:val="24"/>
        </w:rPr>
        <w:t xml:space="preserve"> питание и прогулки.</w:t>
      </w:r>
    </w:p>
    <w:p w14:paraId="713201F1" w14:textId="77777777" w:rsidR="00BC501F" w:rsidRPr="00DE487D" w:rsidRDefault="0000150B" w:rsidP="00BC501F">
      <w:pPr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="00BC501F" w:rsidRPr="00DE487D">
        <w:rPr>
          <w:sz w:val="24"/>
          <w:szCs w:val="24"/>
        </w:rPr>
        <w:t>бучение</w:t>
      </w:r>
      <w:r>
        <w:rPr>
          <w:sz w:val="24"/>
          <w:szCs w:val="24"/>
        </w:rPr>
        <w:t xml:space="preserve"> в первых классах </w:t>
      </w:r>
      <w:r w:rsidR="00BC501F" w:rsidRPr="00DE487D">
        <w:rPr>
          <w:sz w:val="24"/>
          <w:szCs w:val="24"/>
        </w:rPr>
        <w:t xml:space="preserve"> проводится без балльного оценивания знаний учащихся и</w:t>
      </w:r>
      <w:r>
        <w:rPr>
          <w:sz w:val="24"/>
          <w:szCs w:val="24"/>
        </w:rPr>
        <w:t xml:space="preserve"> </w:t>
      </w:r>
      <w:r w:rsidR="00BC501F" w:rsidRPr="00DE487D">
        <w:rPr>
          <w:sz w:val="24"/>
          <w:szCs w:val="24"/>
        </w:rPr>
        <w:t>домашних заданий.</w:t>
      </w:r>
    </w:p>
    <w:p w14:paraId="268163FA" w14:textId="77777777" w:rsidR="00C00FA9" w:rsidRDefault="00C00FA9" w:rsidP="00DE487D">
      <w:pPr>
        <w:rPr>
          <w:sz w:val="24"/>
          <w:szCs w:val="24"/>
        </w:rPr>
      </w:pPr>
    </w:p>
    <w:p w14:paraId="4CE5372D" w14:textId="77777777" w:rsidR="00C00FA9" w:rsidRPr="00C00FA9" w:rsidRDefault="00C00FA9" w:rsidP="00C00FA9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 w:rsidRPr="00C00FA9">
        <w:rPr>
          <w:rFonts w:ascii="Arial" w:eastAsia="Times New Roman" w:hAnsi="Arial" w:cs="Arial"/>
          <w:color w:val="262626"/>
          <w:sz w:val="23"/>
          <w:szCs w:val="23"/>
        </w:rPr>
        <w:t>Режим работы школы - пятидневная учебная неделя.</w:t>
      </w:r>
    </w:p>
    <w:p w14:paraId="10828C85" w14:textId="77777777" w:rsidR="00BC501F" w:rsidRDefault="00C00FA9" w:rsidP="00C00FA9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 w:rsidRPr="00C00FA9">
        <w:rPr>
          <w:rFonts w:ascii="Arial" w:eastAsia="Times New Roman" w:hAnsi="Arial" w:cs="Arial"/>
          <w:color w:val="262626"/>
          <w:sz w:val="23"/>
          <w:szCs w:val="23"/>
        </w:rPr>
        <w:t>Учебный план определяет обязательную минимальную нагрузку обучаю</w:t>
      </w:r>
      <w:r w:rsidR="00BC501F">
        <w:rPr>
          <w:rFonts w:ascii="Arial" w:eastAsia="Times New Roman" w:hAnsi="Arial" w:cs="Arial"/>
          <w:color w:val="262626"/>
          <w:sz w:val="23"/>
          <w:szCs w:val="23"/>
        </w:rPr>
        <w:t>щихся по всем классам и уровням</w:t>
      </w:r>
      <w:r w:rsidRPr="00C00FA9">
        <w:rPr>
          <w:rFonts w:ascii="Arial" w:eastAsia="Times New Roman" w:hAnsi="Arial" w:cs="Arial"/>
          <w:color w:val="262626"/>
          <w:sz w:val="23"/>
          <w:szCs w:val="23"/>
        </w:rPr>
        <w:t xml:space="preserve"> обучения по </w:t>
      </w:r>
      <w:proofErr w:type="gramStart"/>
      <w:r w:rsidRPr="00C00FA9">
        <w:rPr>
          <w:rFonts w:ascii="Arial" w:eastAsia="Times New Roman" w:hAnsi="Arial" w:cs="Arial"/>
          <w:color w:val="262626"/>
          <w:sz w:val="23"/>
          <w:szCs w:val="23"/>
        </w:rPr>
        <w:t>5 дневной</w:t>
      </w:r>
      <w:proofErr w:type="gramEnd"/>
      <w:r w:rsidRPr="00C00FA9">
        <w:rPr>
          <w:rFonts w:ascii="Arial" w:eastAsia="Times New Roman" w:hAnsi="Arial" w:cs="Arial"/>
          <w:color w:val="262626"/>
          <w:sz w:val="23"/>
          <w:szCs w:val="23"/>
        </w:rPr>
        <w:t xml:space="preserve"> рабочей неделе: </w:t>
      </w:r>
    </w:p>
    <w:p w14:paraId="7B55959E" w14:textId="77777777" w:rsidR="00BC501F" w:rsidRDefault="00BC501F" w:rsidP="00BC501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>
        <w:rPr>
          <w:rFonts w:ascii="Arial" w:eastAsia="Times New Roman" w:hAnsi="Arial" w:cs="Arial"/>
          <w:color w:val="262626"/>
          <w:sz w:val="23"/>
          <w:szCs w:val="23"/>
        </w:rPr>
        <w:t>-</w:t>
      </w:r>
      <w:r w:rsidR="00C00FA9" w:rsidRPr="00C00FA9">
        <w:rPr>
          <w:rFonts w:ascii="Arial" w:eastAsia="Times New Roman" w:hAnsi="Arial" w:cs="Arial"/>
          <w:color w:val="262626"/>
          <w:sz w:val="23"/>
          <w:szCs w:val="23"/>
        </w:rPr>
        <w:t xml:space="preserve">29 уроков в неделю в 5-х классах; </w:t>
      </w:r>
    </w:p>
    <w:p w14:paraId="1D59BD4B" w14:textId="77777777" w:rsidR="00BC501F" w:rsidRDefault="00BC501F" w:rsidP="00BC501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>
        <w:rPr>
          <w:rFonts w:ascii="Arial" w:eastAsia="Times New Roman" w:hAnsi="Arial" w:cs="Arial"/>
          <w:color w:val="262626"/>
          <w:sz w:val="23"/>
          <w:szCs w:val="23"/>
        </w:rPr>
        <w:t>-</w:t>
      </w:r>
      <w:r w:rsidR="00C00FA9" w:rsidRPr="00C00FA9">
        <w:rPr>
          <w:rFonts w:ascii="Arial" w:eastAsia="Times New Roman" w:hAnsi="Arial" w:cs="Arial"/>
          <w:color w:val="262626"/>
          <w:sz w:val="23"/>
          <w:szCs w:val="23"/>
        </w:rPr>
        <w:t xml:space="preserve">30 уроков в неделю в 6-х классах; </w:t>
      </w:r>
    </w:p>
    <w:p w14:paraId="16BFB97F" w14:textId="77777777" w:rsidR="00BC501F" w:rsidRDefault="00BC501F" w:rsidP="00BC501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>
        <w:rPr>
          <w:rFonts w:ascii="Arial" w:eastAsia="Times New Roman" w:hAnsi="Arial" w:cs="Arial"/>
          <w:color w:val="262626"/>
          <w:sz w:val="23"/>
          <w:szCs w:val="23"/>
        </w:rPr>
        <w:t>-</w:t>
      </w:r>
      <w:r w:rsidR="00C00FA9" w:rsidRPr="00C00FA9">
        <w:rPr>
          <w:rFonts w:ascii="Arial" w:eastAsia="Times New Roman" w:hAnsi="Arial" w:cs="Arial"/>
          <w:color w:val="262626"/>
          <w:sz w:val="23"/>
          <w:szCs w:val="23"/>
        </w:rPr>
        <w:t xml:space="preserve">32 урока в неделю в 7-х классах, </w:t>
      </w:r>
    </w:p>
    <w:p w14:paraId="543BE90B" w14:textId="77777777" w:rsidR="00BC501F" w:rsidRDefault="00BC501F" w:rsidP="00BC501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>
        <w:rPr>
          <w:rFonts w:ascii="Arial" w:eastAsia="Times New Roman" w:hAnsi="Arial" w:cs="Arial"/>
          <w:color w:val="262626"/>
          <w:sz w:val="23"/>
          <w:szCs w:val="23"/>
        </w:rPr>
        <w:t>-</w:t>
      </w:r>
      <w:r w:rsidR="00C00FA9" w:rsidRPr="00C00FA9">
        <w:rPr>
          <w:rFonts w:ascii="Arial" w:eastAsia="Times New Roman" w:hAnsi="Arial" w:cs="Arial"/>
          <w:color w:val="262626"/>
          <w:sz w:val="23"/>
          <w:szCs w:val="23"/>
        </w:rPr>
        <w:t xml:space="preserve">33 урока в неделю в </w:t>
      </w:r>
      <w:r>
        <w:rPr>
          <w:rFonts w:ascii="Arial" w:eastAsia="Times New Roman" w:hAnsi="Arial" w:cs="Arial"/>
          <w:color w:val="262626"/>
          <w:sz w:val="23"/>
          <w:szCs w:val="23"/>
        </w:rPr>
        <w:t xml:space="preserve">8-10 </w:t>
      </w:r>
      <w:proofErr w:type="gramStart"/>
      <w:r>
        <w:rPr>
          <w:rFonts w:ascii="Arial" w:eastAsia="Times New Roman" w:hAnsi="Arial" w:cs="Arial"/>
          <w:color w:val="262626"/>
          <w:sz w:val="23"/>
          <w:szCs w:val="23"/>
        </w:rPr>
        <w:t>классах( в</w:t>
      </w:r>
      <w:proofErr w:type="gramEnd"/>
      <w:r>
        <w:rPr>
          <w:rFonts w:ascii="Arial" w:eastAsia="Times New Roman" w:hAnsi="Arial" w:cs="Arial"/>
          <w:color w:val="262626"/>
          <w:sz w:val="23"/>
          <w:szCs w:val="23"/>
        </w:rPr>
        <w:t xml:space="preserve"> физико-математическом, профильном,10 классе- 34 урока в неделю);</w:t>
      </w:r>
    </w:p>
    <w:p w14:paraId="196835C6" w14:textId="77777777" w:rsidR="00BC501F" w:rsidRDefault="00BC501F" w:rsidP="00BC501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>
        <w:rPr>
          <w:rFonts w:ascii="Arial" w:eastAsia="Times New Roman" w:hAnsi="Arial" w:cs="Arial"/>
          <w:color w:val="262626"/>
          <w:sz w:val="23"/>
          <w:szCs w:val="23"/>
        </w:rPr>
        <w:t>-34 урока в неделю в 11 классах.</w:t>
      </w:r>
    </w:p>
    <w:p w14:paraId="4DE39A30" w14:textId="77777777" w:rsidR="00BC501F" w:rsidRDefault="00BC501F" w:rsidP="00BC501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</w:p>
    <w:p w14:paraId="2F9EF230" w14:textId="77777777" w:rsidR="00C00FA9" w:rsidRPr="00C00FA9" w:rsidRDefault="00BC501F" w:rsidP="00BC501F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3"/>
          <w:szCs w:val="23"/>
        </w:rPr>
      </w:pPr>
      <w:r>
        <w:rPr>
          <w:rFonts w:ascii="Arial" w:eastAsia="Times New Roman" w:hAnsi="Arial" w:cs="Arial"/>
          <w:color w:val="262626"/>
          <w:sz w:val="23"/>
          <w:szCs w:val="23"/>
        </w:rPr>
        <w:t>10.</w:t>
      </w:r>
      <w:r w:rsidR="00C00FA9" w:rsidRPr="00C00FA9">
        <w:rPr>
          <w:rFonts w:ascii="Arial" w:eastAsia="Times New Roman" w:hAnsi="Arial" w:cs="Arial"/>
          <w:color w:val="262626"/>
          <w:sz w:val="23"/>
          <w:szCs w:val="23"/>
        </w:rPr>
        <w:t xml:space="preserve"> Продолжительность урока 45 минут.</w:t>
      </w:r>
    </w:p>
    <w:p w14:paraId="7FBDF19A" w14:textId="77777777" w:rsidR="00DE487D" w:rsidRPr="00BC501F" w:rsidRDefault="00BC501F" w:rsidP="00DE487D">
      <w:pPr>
        <w:rPr>
          <w:sz w:val="24"/>
          <w:szCs w:val="24"/>
        </w:rPr>
      </w:pPr>
      <w:r w:rsidRPr="00BC501F">
        <w:rPr>
          <w:sz w:val="24"/>
          <w:szCs w:val="24"/>
        </w:rPr>
        <w:t>11</w:t>
      </w:r>
      <w:r w:rsidR="00DE487D" w:rsidRPr="00BC501F">
        <w:rPr>
          <w:sz w:val="24"/>
          <w:szCs w:val="24"/>
        </w:rPr>
        <w:t>. Максимально допустимая нагрузка в течение дня составляет:</w:t>
      </w:r>
    </w:p>
    <w:p w14:paraId="34EA9CCE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 для учащихся 1 классов – 4 урока и 1 день в неделю – 5 уроков, за счет</w:t>
      </w:r>
    </w:p>
    <w:p w14:paraId="278E480E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урока физической культуры;</w:t>
      </w:r>
    </w:p>
    <w:p w14:paraId="186F03ED" w14:textId="77777777" w:rsidR="00DE487D" w:rsidRPr="00DE487D" w:rsidRDefault="00DB4D2C" w:rsidP="00DE487D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DE487D" w:rsidRPr="00DE487D">
        <w:rPr>
          <w:sz w:val="24"/>
          <w:szCs w:val="24"/>
        </w:rPr>
        <w:t xml:space="preserve"> для учащихся 2–4 классов – 5 уроков;</w:t>
      </w:r>
    </w:p>
    <w:p w14:paraId="75F64F78" w14:textId="77777777" w:rsidR="00DE487D" w:rsidRPr="00DE487D" w:rsidRDefault="00DB4D2C" w:rsidP="00DE487D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E487D" w:rsidRPr="00DE487D">
        <w:rPr>
          <w:sz w:val="24"/>
          <w:szCs w:val="24"/>
        </w:rPr>
        <w:t>для учащихся 5–6 классов – 6 уроков;</w:t>
      </w:r>
    </w:p>
    <w:p w14:paraId="0553AD87" w14:textId="77777777" w:rsidR="00DE487D" w:rsidRPr="00DE487D" w:rsidRDefault="00DB4D2C" w:rsidP="00DE487D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DE487D" w:rsidRPr="00DE487D">
        <w:rPr>
          <w:sz w:val="24"/>
          <w:szCs w:val="24"/>
        </w:rPr>
        <w:t xml:space="preserve"> для учащихся 7–11 классов – 7 уроков.</w:t>
      </w:r>
    </w:p>
    <w:p w14:paraId="7634BC20" w14:textId="77777777" w:rsidR="00DE487D" w:rsidRPr="00DE487D" w:rsidRDefault="00BC501F" w:rsidP="00DE487D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="00DE487D" w:rsidRPr="00DE487D">
        <w:rPr>
          <w:sz w:val="24"/>
          <w:szCs w:val="24"/>
        </w:rPr>
        <w:t>. Занятия внеурочной деятельностью, кружки планируются на дни с</w:t>
      </w:r>
    </w:p>
    <w:p w14:paraId="60221EA5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наименьшим количеством обязательных уроков. Между началом занятий и</w:t>
      </w:r>
    </w:p>
    <w:p w14:paraId="17FE8612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последним уроком устраивается перерыв продолжительностью 45 минут.</w:t>
      </w:r>
    </w:p>
    <w:p w14:paraId="1A6A2A1F" w14:textId="77777777" w:rsidR="00DE487D" w:rsidRPr="00DE487D" w:rsidRDefault="00BC501F" w:rsidP="00DE487D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DE487D" w:rsidRPr="00DE487D">
        <w:rPr>
          <w:sz w:val="24"/>
          <w:szCs w:val="24"/>
        </w:rPr>
        <w:t>. Расписание уроков составляется с учетом дневной и недельной</w:t>
      </w:r>
    </w:p>
    <w:p w14:paraId="75DEA8F9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умственной работоспособности учащихся и шкалой трудности учебных</w:t>
      </w:r>
    </w:p>
    <w:p w14:paraId="7A053DC2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предметов.</w:t>
      </w:r>
    </w:p>
    <w:p w14:paraId="361F2B7F" w14:textId="77777777" w:rsidR="00DE487D" w:rsidRPr="00DE487D" w:rsidRDefault="00BC501F" w:rsidP="00DE487D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DE487D" w:rsidRPr="00DE487D">
        <w:rPr>
          <w:sz w:val="24"/>
          <w:szCs w:val="24"/>
        </w:rPr>
        <w:t>. При составлении расписания уроков чередуются различные по</w:t>
      </w:r>
    </w:p>
    <w:p w14:paraId="64D46FE4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сложности предметы в течение дня и недели: для учащихся 1-4 классов</w:t>
      </w:r>
    </w:p>
    <w:p w14:paraId="44D565FA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основные предметы (математика, русский и иностранный язык, окружающий</w:t>
      </w:r>
    </w:p>
    <w:p w14:paraId="49B61417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мир) чередуются с уроками музыки, изобразительного искусства, технологии,</w:t>
      </w:r>
    </w:p>
    <w:p w14:paraId="692DA240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физической культуры; для учащихся 5-11 классов предметы естественно</w:t>
      </w:r>
      <w:r w:rsidR="00BC501F">
        <w:rPr>
          <w:sz w:val="24"/>
          <w:szCs w:val="24"/>
        </w:rPr>
        <w:t>-</w:t>
      </w:r>
      <w:r w:rsidRPr="00DE487D">
        <w:rPr>
          <w:sz w:val="24"/>
          <w:szCs w:val="24"/>
        </w:rPr>
        <w:t>математического профиля чередуются с гуманитарными предметами.</w:t>
      </w:r>
    </w:p>
    <w:p w14:paraId="16B660AC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Для учащихся 1 классов наиболее трудные предметы проводятся на 2</w:t>
      </w:r>
    </w:p>
    <w:p w14:paraId="6DA75DC7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уроке; 2–4 классов – 2–3 уроках; для учащихся 5–11классов – на 2–4 уроках.</w:t>
      </w:r>
    </w:p>
    <w:p w14:paraId="48C59D71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lastRenderedPageBreak/>
        <w:t>В начальных классах сдвоенные уроки не проводятся.</w:t>
      </w:r>
    </w:p>
    <w:p w14:paraId="6035E585" w14:textId="77777777" w:rsidR="00DE487D" w:rsidRPr="00DE487D" w:rsidRDefault="00BC501F" w:rsidP="00DE487D">
      <w:pPr>
        <w:rPr>
          <w:sz w:val="24"/>
          <w:szCs w:val="24"/>
        </w:rPr>
      </w:pPr>
      <w:r>
        <w:rPr>
          <w:sz w:val="24"/>
          <w:szCs w:val="24"/>
        </w:rPr>
        <w:t>15</w:t>
      </w:r>
      <w:r w:rsidR="00DE487D" w:rsidRPr="00DE487D">
        <w:rPr>
          <w:sz w:val="24"/>
          <w:szCs w:val="24"/>
        </w:rPr>
        <w:t>. В течение учебного дня проводится не более одной контрольной</w:t>
      </w:r>
    </w:p>
    <w:p w14:paraId="0EB3079F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работы. Контрольные работы проводятся, как правило, на 2–4 уроках.</w:t>
      </w:r>
    </w:p>
    <w:p w14:paraId="05380C3F" w14:textId="77777777" w:rsidR="00DE487D" w:rsidRPr="00DE487D" w:rsidRDefault="00C61202" w:rsidP="00DE487D">
      <w:pPr>
        <w:rPr>
          <w:sz w:val="24"/>
          <w:szCs w:val="24"/>
        </w:rPr>
      </w:pPr>
      <w:r>
        <w:rPr>
          <w:sz w:val="24"/>
          <w:szCs w:val="24"/>
        </w:rPr>
        <w:t>16</w:t>
      </w:r>
      <w:r w:rsidR="00DE487D" w:rsidRPr="00DE487D">
        <w:rPr>
          <w:sz w:val="24"/>
          <w:szCs w:val="24"/>
        </w:rPr>
        <w:t>. Для предупреждения переутомления учащихся и сохранения</w:t>
      </w:r>
    </w:p>
    <w:p w14:paraId="523A8A2D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оптимального уровня их работоспособности на протяжении недели в</w:t>
      </w:r>
    </w:p>
    <w:p w14:paraId="2AD3D084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расписании занятий предусматривается облегченный учебный день – четверг</w:t>
      </w:r>
    </w:p>
    <w:p w14:paraId="1AF32E93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или пятница.</w:t>
      </w:r>
    </w:p>
    <w:p w14:paraId="7E4E6FFA" w14:textId="77777777" w:rsidR="00DE487D" w:rsidRPr="00DE487D" w:rsidRDefault="00C61202" w:rsidP="00DE487D">
      <w:pPr>
        <w:rPr>
          <w:sz w:val="24"/>
          <w:szCs w:val="24"/>
        </w:rPr>
      </w:pPr>
      <w:r>
        <w:rPr>
          <w:sz w:val="24"/>
          <w:szCs w:val="24"/>
        </w:rPr>
        <w:t>17</w:t>
      </w:r>
      <w:r w:rsidR="00DE487D" w:rsidRPr="00DE487D">
        <w:rPr>
          <w:sz w:val="24"/>
          <w:szCs w:val="24"/>
        </w:rPr>
        <w:t>. Продолжительность перемен ме</w:t>
      </w:r>
      <w:r>
        <w:rPr>
          <w:sz w:val="24"/>
          <w:szCs w:val="24"/>
        </w:rPr>
        <w:t xml:space="preserve">жду уроками  составляет 15 </w:t>
      </w:r>
      <w:r w:rsidR="00DE487D" w:rsidRPr="00DE487D">
        <w:rPr>
          <w:sz w:val="24"/>
          <w:szCs w:val="24"/>
        </w:rPr>
        <w:t xml:space="preserve"> минут.</w:t>
      </w:r>
    </w:p>
    <w:p w14:paraId="222ABAF7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В 1 классе в середине учебного дня организуется динамическая пауза</w:t>
      </w:r>
    </w:p>
    <w:p w14:paraId="5C5353FF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продолжительностью 40 минут.</w:t>
      </w:r>
    </w:p>
    <w:p w14:paraId="03CA354F" w14:textId="77777777" w:rsidR="00DE487D" w:rsidRPr="00DE487D" w:rsidRDefault="00C61202" w:rsidP="00DE487D">
      <w:pPr>
        <w:rPr>
          <w:sz w:val="24"/>
          <w:szCs w:val="24"/>
        </w:rPr>
      </w:pPr>
      <w:r>
        <w:rPr>
          <w:sz w:val="24"/>
          <w:szCs w:val="24"/>
        </w:rPr>
        <w:t>18</w:t>
      </w:r>
      <w:r w:rsidR="00DE487D" w:rsidRPr="00DE487D">
        <w:rPr>
          <w:sz w:val="24"/>
          <w:szCs w:val="24"/>
        </w:rPr>
        <w:t>. Между занятиями по основным общеобразовательным</w:t>
      </w:r>
    </w:p>
    <w:p w14:paraId="7F6BB8BD" w14:textId="77777777" w:rsidR="00DE487D" w:rsidRPr="00DE487D" w:rsidRDefault="00C61202" w:rsidP="00DE487D">
      <w:pPr>
        <w:rPr>
          <w:sz w:val="24"/>
          <w:szCs w:val="24"/>
        </w:rPr>
      </w:pPr>
      <w:r>
        <w:rPr>
          <w:sz w:val="24"/>
          <w:szCs w:val="24"/>
        </w:rPr>
        <w:t xml:space="preserve">программам и посещением занятий по внеурочной </w:t>
      </w:r>
      <w:proofErr w:type="gramStart"/>
      <w:r>
        <w:rPr>
          <w:sz w:val="24"/>
          <w:szCs w:val="24"/>
        </w:rPr>
        <w:t xml:space="preserve">деятельности </w:t>
      </w:r>
      <w:r w:rsidR="00DE487D" w:rsidRPr="00DE487D">
        <w:rPr>
          <w:sz w:val="24"/>
          <w:szCs w:val="24"/>
        </w:rPr>
        <w:t xml:space="preserve"> в</w:t>
      </w:r>
      <w:proofErr w:type="gramEnd"/>
    </w:p>
    <w:p w14:paraId="629B2ED5" w14:textId="77777777" w:rsidR="00DE487D" w:rsidRPr="00DE487D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Учреждении должен быть перерыв для отдыха не менее часа.</w:t>
      </w:r>
    </w:p>
    <w:p w14:paraId="76608B1A" w14:textId="77777777" w:rsidR="00DE487D" w:rsidRPr="00DE487D" w:rsidRDefault="00006B90" w:rsidP="00DE487D">
      <w:pPr>
        <w:rPr>
          <w:sz w:val="24"/>
          <w:szCs w:val="24"/>
        </w:rPr>
      </w:pPr>
      <w:r>
        <w:rPr>
          <w:sz w:val="24"/>
          <w:szCs w:val="24"/>
        </w:rPr>
        <w:t>19</w:t>
      </w:r>
      <w:r w:rsidR="00DE487D" w:rsidRPr="00DE487D">
        <w:rPr>
          <w:sz w:val="24"/>
          <w:szCs w:val="24"/>
        </w:rPr>
        <w:t>. Иные особенности режима занятий учащихся в Учреждении</w:t>
      </w:r>
    </w:p>
    <w:p w14:paraId="70C54999" w14:textId="77777777" w:rsidR="006C0BFE" w:rsidRDefault="00DE487D" w:rsidP="00DE487D">
      <w:pPr>
        <w:rPr>
          <w:sz w:val="24"/>
          <w:szCs w:val="24"/>
        </w:rPr>
      </w:pPr>
      <w:r w:rsidRPr="00DE487D">
        <w:rPr>
          <w:sz w:val="24"/>
          <w:szCs w:val="24"/>
        </w:rPr>
        <w:t>устанавливаются государственными санитарно-эпидемиологическими</w:t>
      </w:r>
      <w:r w:rsidR="00C61202">
        <w:rPr>
          <w:sz w:val="24"/>
          <w:szCs w:val="24"/>
        </w:rPr>
        <w:t>.</w:t>
      </w:r>
    </w:p>
    <w:p w14:paraId="5BA554D0" w14:textId="77777777" w:rsidR="00C61202" w:rsidRDefault="00C61202" w:rsidP="00DE487D">
      <w:pPr>
        <w:rPr>
          <w:sz w:val="24"/>
          <w:szCs w:val="24"/>
        </w:rPr>
      </w:pPr>
    </w:p>
    <w:p w14:paraId="70B38E7E" w14:textId="77777777" w:rsidR="00C61202" w:rsidRDefault="00C61202" w:rsidP="00DE487D">
      <w:pPr>
        <w:rPr>
          <w:sz w:val="24"/>
          <w:szCs w:val="24"/>
        </w:rPr>
      </w:pPr>
    </w:p>
    <w:p w14:paraId="336E7D4C" w14:textId="77777777" w:rsidR="00C61202" w:rsidRDefault="00C61202" w:rsidP="00DE487D">
      <w:pPr>
        <w:rPr>
          <w:sz w:val="24"/>
          <w:szCs w:val="24"/>
        </w:rPr>
      </w:pPr>
    </w:p>
    <w:p w14:paraId="30C99A76" w14:textId="77777777" w:rsidR="00C61202" w:rsidRDefault="00C61202" w:rsidP="00DE487D">
      <w:pPr>
        <w:rPr>
          <w:sz w:val="24"/>
          <w:szCs w:val="24"/>
        </w:rPr>
      </w:pPr>
    </w:p>
    <w:p w14:paraId="41377024" w14:textId="77777777" w:rsidR="00C61202" w:rsidRDefault="00C61202" w:rsidP="00DE487D">
      <w:pPr>
        <w:rPr>
          <w:sz w:val="24"/>
          <w:szCs w:val="24"/>
        </w:rPr>
      </w:pPr>
    </w:p>
    <w:p w14:paraId="06D5F5AA" w14:textId="77777777" w:rsidR="00C61202" w:rsidRDefault="00C61202" w:rsidP="00DE487D">
      <w:pPr>
        <w:rPr>
          <w:sz w:val="24"/>
          <w:szCs w:val="24"/>
        </w:rPr>
      </w:pPr>
    </w:p>
    <w:p w14:paraId="593E3367" w14:textId="77777777" w:rsidR="00C61202" w:rsidRDefault="00C61202" w:rsidP="00DE487D">
      <w:pPr>
        <w:rPr>
          <w:sz w:val="24"/>
          <w:szCs w:val="24"/>
        </w:rPr>
      </w:pPr>
    </w:p>
    <w:p w14:paraId="4246DC8C" w14:textId="77777777" w:rsidR="00006B90" w:rsidRDefault="00006B90" w:rsidP="001B54E1">
      <w:pPr>
        <w:jc w:val="right"/>
        <w:rPr>
          <w:sz w:val="24"/>
          <w:szCs w:val="24"/>
        </w:rPr>
      </w:pPr>
    </w:p>
    <w:p w14:paraId="3387B071" w14:textId="77777777" w:rsidR="00006B90" w:rsidRDefault="00006B90" w:rsidP="001B54E1">
      <w:pPr>
        <w:jc w:val="right"/>
        <w:rPr>
          <w:sz w:val="24"/>
          <w:szCs w:val="24"/>
        </w:rPr>
      </w:pPr>
    </w:p>
    <w:p w14:paraId="7788A0C3" w14:textId="77777777" w:rsidR="00006B90" w:rsidRDefault="00006B90" w:rsidP="001B54E1">
      <w:pPr>
        <w:jc w:val="right"/>
        <w:rPr>
          <w:sz w:val="24"/>
          <w:szCs w:val="24"/>
        </w:rPr>
      </w:pPr>
    </w:p>
    <w:p w14:paraId="4F8C3E24" w14:textId="77777777" w:rsidR="00006B90" w:rsidRDefault="00006B90" w:rsidP="001B54E1">
      <w:pPr>
        <w:jc w:val="right"/>
        <w:rPr>
          <w:sz w:val="24"/>
          <w:szCs w:val="24"/>
        </w:rPr>
      </w:pPr>
    </w:p>
    <w:p w14:paraId="5238DB18" w14:textId="77777777" w:rsidR="00006B90" w:rsidRDefault="00006B90" w:rsidP="001B54E1">
      <w:pPr>
        <w:jc w:val="right"/>
        <w:rPr>
          <w:sz w:val="24"/>
          <w:szCs w:val="24"/>
        </w:rPr>
      </w:pPr>
    </w:p>
    <w:p w14:paraId="6A3A16C3" w14:textId="77777777" w:rsidR="00006B90" w:rsidRDefault="00006B90" w:rsidP="001B54E1">
      <w:pPr>
        <w:jc w:val="right"/>
        <w:rPr>
          <w:sz w:val="24"/>
          <w:szCs w:val="24"/>
        </w:rPr>
      </w:pPr>
    </w:p>
    <w:p w14:paraId="51881805" w14:textId="77777777" w:rsidR="00006B90" w:rsidRDefault="00006B90" w:rsidP="001B54E1">
      <w:pPr>
        <w:jc w:val="right"/>
        <w:rPr>
          <w:sz w:val="24"/>
          <w:szCs w:val="24"/>
        </w:rPr>
      </w:pPr>
    </w:p>
    <w:p w14:paraId="6D0E6835" w14:textId="77777777" w:rsidR="00C61202" w:rsidRDefault="001B54E1" w:rsidP="001B54E1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№2 к приказу № 157б от 31.08.21</w:t>
      </w:r>
    </w:p>
    <w:p w14:paraId="5CC0A4C6" w14:textId="77777777" w:rsidR="001B54E1" w:rsidRDefault="001B54E1" w:rsidP="00DE487D">
      <w:pPr>
        <w:rPr>
          <w:sz w:val="24"/>
          <w:szCs w:val="24"/>
        </w:rPr>
      </w:pPr>
    </w:p>
    <w:p w14:paraId="657E32F1" w14:textId="77777777" w:rsidR="00C61202" w:rsidRPr="001B54E1" w:rsidRDefault="00C61202" w:rsidP="001B54E1">
      <w:pPr>
        <w:jc w:val="center"/>
        <w:rPr>
          <w:b/>
          <w:sz w:val="24"/>
          <w:szCs w:val="24"/>
        </w:rPr>
      </w:pPr>
      <w:r w:rsidRPr="001B54E1">
        <w:rPr>
          <w:b/>
          <w:sz w:val="24"/>
          <w:szCs w:val="24"/>
        </w:rPr>
        <w:t xml:space="preserve">Расписание звонков в МБОУ «СОШ №3 </w:t>
      </w:r>
      <w:proofErr w:type="spellStart"/>
      <w:r w:rsidRPr="001B54E1">
        <w:rPr>
          <w:b/>
          <w:sz w:val="24"/>
          <w:szCs w:val="24"/>
        </w:rPr>
        <w:t>г.Никольское</w:t>
      </w:r>
      <w:proofErr w:type="spellEnd"/>
      <w:r w:rsidRPr="001B54E1">
        <w:rPr>
          <w:b/>
          <w:sz w:val="24"/>
          <w:szCs w:val="24"/>
        </w:rPr>
        <w:t>»</w:t>
      </w:r>
    </w:p>
    <w:p w14:paraId="357540C9" w14:textId="77777777" w:rsidR="00C61202" w:rsidRDefault="00C61202" w:rsidP="00DE487D">
      <w:pPr>
        <w:rPr>
          <w:sz w:val="24"/>
          <w:szCs w:val="24"/>
        </w:rPr>
      </w:pPr>
    </w:p>
    <w:p w14:paraId="6E4334CF" w14:textId="77777777" w:rsidR="00C61202" w:rsidRDefault="00C61202" w:rsidP="00C6120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урок 8.30-9.15</w:t>
      </w:r>
    </w:p>
    <w:p w14:paraId="234DE894" w14:textId="77777777" w:rsidR="00C61202" w:rsidRDefault="00C61202" w:rsidP="00C6120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урок</w:t>
      </w:r>
      <w:r w:rsidR="00725AFC">
        <w:rPr>
          <w:sz w:val="24"/>
          <w:szCs w:val="24"/>
        </w:rPr>
        <w:t xml:space="preserve"> 9.30-10.15</w:t>
      </w:r>
    </w:p>
    <w:p w14:paraId="7EE04782" w14:textId="77777777" w:rsidR="00725AFC" w:rsidRDefault="00725AFC" w:rsidP="00C6120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урок 10.30-11.15</w:t>
      </w:r>
    </w:p>
    <w:p w14:paraId="7D244CF2" w14:textId="77777777" w:rsidR="00725AFC" w:rsidRDefault="00725AFC" w:rsidP="00C6120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урок 11.30-12.15</w:t>
      </w:r>
    </w:p>
    <w:p w14:paraId="74A8D087" w14:textId="77777777" w:rsidR="00725AFC" w:rsidRDefault="00725AFC" w:rsidP="00C6120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 урок 12.30-13.15</w:t>
      </w:r>
    </w:p>
    <w:p w14:paraId="0B54CB8C" w14:textId="77777777" w:rsidR="00725AFC" w:rsidRDefault="00725AFC" w:rsidP="00C6120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урок 13.25-14.10</w:t>
      </w:r>
    </w:p>
    <w:p w14:paraId="4F11811E" w14:textId="77777777" w:rsidR="00725AFC" w:rsidRDefault="00725AFC" w:rsidP="00C6120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урок 14.15-15.00</w:t>
      </w:r>
    </w:p>
    <w:p w14:paraId="6D932BC5" w14:textId="77777777" w:rsidR="001B54E1" w:rsidRDefault="001B54E1" w:rsidP="001B54E1">
      <w:pPr>
        <w:rPr>
          <w:sz w:val="24"/>
          <w:szCs w:val="24"/>
        </w:rPr>
      </w:pPr>
    </w:p>
    <w:p w14:paraId="42031688" w14:textId="77777777" w:rsidR="001B54E1" w:rsidRDefault="001B54E1" w:rsidP="001B54E1">
      <w:pPr>
        <w:rPr>
          <w:sz w:val="24"/>
          <w:szCs w:val="24"/>
        </w:rPr>
      </w:pPr>
    </w:p>
    <w:p w14:paraId="0B8443E3" w14:textId="77777777" w:rsidR="001B54E1" w:rsidRDefault="001B54E1" w:rsidP="001B54E1">
      <w:pPr>
        <w:rPr>
          <w:sz w:val="24"/>
          <w:szCs w:val="24"/>
        </w:rPr>
      </w:pPr>
    </w:p>
    <w:p w14:paraId="6C2D2531" w14:textId="77777777" w:rsidR="001B54E1" w:rsidRDefault="001B54E1" w:rsidP="001B54E1">
      <w:pPr>
        <w:rPr>
          <w:sz w:val="24"/>
          <w:szCs w:val="24"/>
        </w:rPr>
      </w:pPr>
    </w:p>
    <w:p w14:paraId="1AF8BED1" w14:textId="77777777" w:rsidR="001B54E1" w:rsidRDefault="001B54E1" w:rsidP="001B54E1">
      <w:pPr>
        <w:rPr>
          <w:sz w:val="24"/>
          <w:szCs w:val="24"/>
        </w:rPr>
      </w:pPr>
    </w:p>
    <w:p w14:paraId="53BD0EB3" w14:textId="77777777" w:rsidR="001B54E1" w:rsidRDefault="001B54E1" w:rsidP="001B54E1">
      <w:pPr>
        <w:rPr>
          <w:sz w:val="24"/>
          <w:szCs w:val="24"/>
        </w:rPr>
      </w:pPr>
    </w:p>
    <w:p w14:paraId="16E9BA67" w14:textId="77777777" w:rsidR="001B54E1" w:rsidRDefault="001B54E1" w:rsidP="001B54E1">
      <w:pPr>
        <w:rPr>
          <w:sz w:val="24"/>
          <w:szCs w:val="24"/>
        </w:rPr>
      </w:pPr>
    </w:p>
    <w:p w14:paraId="1FA0BEF0" w14:textId="77777777" w:rsidR="001B54E1" w:rsidRDefault="001B54E1" w:rsidP="001B54E1">
      <w:pPr>
        <w:rPr>
          <w:sz w:val="24"/>
          <w:szCs w:val="24"/>
        </w:rPr>
      </w:pPr>
    </w:p>
    <w:p w14:paraId="74C9B588" w14:textId="77777777" w:rsidR="001B54E1" w:rsidRDefault="001B54E1" w:rsidP="001B54E1">
      <w:pPr>
        <w:rPr>
          <w:sz w:val="24"/>
          <w:szCs w:val="24"/>
        </w:rPr>
      </w:pPr>
    </w:p>
    <w:p w14:paraId="79461305" w14:textId="77777777" w:rsidR="001B54E1" w:rsidRDefault="001B54E1" w:rsidP="001B54E1">
      <w:pPr>
        <w:rPr>
          <w:sz w:val="24"/>
          <w:szCs w:val="24"/>
        </w:rPr>
      </w:pPr>
    </w:p>
    <w:p w14:paraId="1054A752" w14:textId="77777777" w:rsidR="001B54E1" w:rsidRDefault="001B54E1" w:rsidP="001B54E1">
      <w:pPr>
        <w:rPr>
          <w:sz w:val="24"/>
          <w:szCs w:val="24"/>
        </w:rPr>
      </w:pPr>
    </w:p>
    <w:p w14:paraId="1AA3BC0C" w14:textId="77777777" w:rsidR="001B54E1" w:rsidRDefault="001B54E1" w:rsidP="001B54E1">
      <w:pPr>
        <w:rPr>
          <w:sz w:val="24"/>
          <w:szCs w:val="24"/>
        </w:rPr>
      </w:pPr>
    </w:p>
    <w:p w14:paraId="1671E83C" w14:textId="77777777" w:rsidR="001B54E1" w:rsidRDefault="001B54E1" w:rsidP="001B54E1">
      <w:pPr>
        <w:rPr>
          <w:sz w:val="24"/>
          <w:szCs w:val="24"/>
        </w:rPr>
      </w:pPr>
    </w:p>
    <w:p w14:paraId="2AE71167" w14:textId="77777777" w:rsidR="001B54E1" w:rsidRDefault="001B54E1" w:rsidP="001B54E1">
      <w:pPr>
        <w:rPr>
          <w:sz w:val="24"/>
          <w:szCs w:val="24"/>
        </w:rPr>
      </w:pPr>
    </w:p>
    <w:p w14:paraId="7D935A75" w14:textId="77777777" w:rsidR="001B54E1" w:rsidRDefault="001B54E1" w:rsidP="001B54E1">
      <w:pPr>
        <w:rPr>
          <w:sz w:val="24"/>
          <w:szCs w:val="24"/>
        </w:rPr>
      </w:pPr>
    </w:p>
    <w:p w14:paraId="190223A2" w14:textId="77777777" w:rsidR="001B54E1" w:rsidRDefault="001B54E1" w:rsidP="001B54E1">
      <w:pPr>
        <w:rPr>
          <w:sz w:val="24"/>
          <w:szCs w:val="24"/>
        </w:rPr>
      </w:pPr>
    </w:p>
    <w:p w14:paraId="021DAB56" w14:textId="77777777" w:rsidR="001B54E1" w:rsidRDefault="001B54E1" w:rsidP="001B54E1">
      <w:pPr>
        <w:rPr>
          <w:sz w:val="24"/>
          <w:szCs w:val="24"/>
        </w:rPr>
      </w:pPr>
    </w:p>
    <w:p w14:paraId="4742BF89" w14:textId="77777777" w:rsidR="001B54E1" w:rsidRDefault="001B54E1" w:rsidP="001B54E1">
      <w:pPr>
        <w:rPr>
          <w:sz w:val="24"/>
          <w:szCs w:val="24"/>
        </w:rPr>
      </w:pPr>
    </w:p>
    <w:p w14:paraId="66BAB493" w14:textId="77777777" w:rsidR="001B54E1" w:rsidRDefault="001B54E1" w:rsidP="001B54E1">
      <w:pPr>
        <w:rPr>
          <w:sz w:val="24"/>
          <w:szCs w:val="24"/>
        </w:rPr>
      </w:pPr>
    </w:p>
    <w:p w14:paraId="23AE5906" w14:textId="77777777" w:rsidR="001B54E1" w:rsidRDefault="001B54E1" w:rsidP="001B54E1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№3 к приказу № 157б от 31.08.21</w:t>
      </w:r>
    </w:p>
    <w:p w14:paraId="729A0B0D" w14:textId="77777777" w:rsidR="001B54E1" w:rsidRDefault="001B54E1" w:rsidP="001B54E1">
      <w:pPr>
        <w:rPr>
          <w:sz w:val="24"/>
          <w:szCs w:val="24"/>
        </w:rPr>
      </w:pPr>
    </w:p>
    <w:p w14:paraId="1AA6E3B1" w14:textId="77777777" w:rsidR="001B54E1" w:rsidRDefault="001B54E1" w:rsidP="001B54E1">
      <w:pPr>
        <w:jc w:val="center"/>
        <w:rPr>
          <w:b/>
          <w:sz w:val="24"/>
          <w:szCs w:val="24"/>
        </w:rPr>
      </w:pPr>
      <w:r w:rsidRPr="001B54E1">
        <w:rPr>
          <w:b/>
          <w:sz w:val="24"/>
          <w:szCs w:val="24"/>
        </w:rPr>
        <w:t xml:space="preserve">График питания в столовой МБОУ «СОШ №3 </w:t>
      </w:r>
      <w:proofErr w:type="spellStart"/>
      <w:r w:rsidRPr="001B54E1">
        <w:rPr>
          <w:b/>
          <w:sz w:val="24"/>
          <w:szCs w:val="24"/>
        </w:rPr>
        <w:t>г.Никольское</w:t>
      </w:r>
      <w:proofErr w:type="spellEnd"/>
      <w:r w:rsidRPr="001B54E1">
        <w:rPr>
          <w:b/>
          <w:sz w:val="24"/>
          <w:szCs w:val="24"/>
        </w:rPr>
        <w:t>»</w:t>
      </w:r>
    </w:p>
    <w:p w14:paraId="0F79BB6B" w14:textId="77777777" w:rsidR="006F7D91" w:rsidRDefault="006F7D91" w:rsidP="001B54E1">
      <w:pPr>
        <w:jc w:val="center"/>
        <w:rPr>
          <w:b/>
          <w:sz w:val="24"/>
          <w:szCs w:val="24"/>
        </w:rPr>
      </w:pPr>
    </w:p>
    <w:p w14:paraId="4C17C19A" w14:textId="77777777" w:rsidR="006F7D91" w:rsidRPr="006F7D91" w:rsidRDefault="006F7D91" w:rsidP="006F7D91">
      <w:pPr>
        <w:pStyle w:val="a3"/>
        <w:numPr>
          <w:ilvl w:val="1"/>
          <w:numId w:val="2"/>
        </w:numPr>
        <w:jc w:val="both"/>
        <w:rPr>
          <w:sz w:val="24"/>
          <w:szCs w:val="24"/>
        </w:rPr>
      </w:pPr>
      <w:r w:rsidRPr="006F7D91">
        <w:rPr>
          <w:sz w:val="24"/>
          <w:szCs w:val="24"/>
        </w:rPr>
        <w:t>-завтрак 1а,1б,1в</w:t>
      </w:r>
    </w:p>
    <w:p w14:paraId="466B0098" w14:textId="77777777" w:rsidR="006F7D91" w:rsidRPr="006F7D91" w:rsidRDefault="006F7D91" w:rsidP="006F7D91">
      <w:pPr>
        <w:ind w:left="360"/>
        <w:jc w:val="both"/>
        <w:rPr>
          <w:sz w:val="24"/>
          <w:szCs w:val="24"/>
        </w:rPr>
      </w:pPr>
      <w:r w:rsidRPr="006F7D91">
        <w:rPr>
          <w:sz w:val="24"/>
          <w:szCs w:val="24"/>
        </w:rPr>
        <w:t>9.15-завтрак 2а,2б,3а, 5-11 классы- бесплатное питание,</w:t>
      </w:r>
    </w:p>
    <w:p w14:paraId="1202A448" w14:textId="77777777" w:rsidR="006F7D91" w:rsidRPr="006F7D91" w:rsidRDefault="006F7D91" w:rsidP="006F7D91">
      <w:pPr>
        <w:ind w:left="360"/>
        <w:jc w:val="both"/>
        <w:rPr>
          <w:sz w:val="24"/>
          <w:szCs w:val="24"/>
        </w:rPr>
      </w:pPr>
      <w:r w:rsidRPr="006F7D91">
        <w:rPr>
          <w:sz w:val="24"/>
          <w:szCs w:val="24"/>
        </w:rPr>
        <w:t>10.15- завтрак 3б, 3в, 4а, 4б,</w:t>
      </w:r>
    </w:p>
    <w:p w14:paraId="0A652890" w14:textId="77777777" w:rsidR="006F7D91" w:rsidRPr="006F7D91" w:rsidRDefault="006F7D91" w:rsidP="006F7D91">
      <w:pPr>
        <w:ind w:left="360"/>
        <w:jc w:val="both"/>
        <w:rPr>
          <w:sz w:val="24"/>
          <w:szCs w:val="24"/>
        </w:rPr>
      </w:pPr>
      <w:r w:rsidRPr="006F7D91">
        <w:rPr>
          <w:sz w:val="24"/>
          <w:szCs w:val="24"/>
        </w:rPr>
        <w:t>10.45- обед 1а,1б,1в,</w:t>
      </w:r>
    </w:p>
    <w:p w14:paraId="65D1DDF3" w14:textId="77777777" w:rsidR="006F7D91" w:rsidRPr="006F7D91" w:rsidRDefault="006F7D91" w:rsidP="006F7D91">
      <w:pPr>
        <w:ind w:left="360"/>
        <w:jc w:val="both"/>
        <w:rPr>
          <w:sz w:val="24"/>
          <w:szCs w:val="24"/>
        </w:rPr>
      </w:pPr>
      <w:r w:rsidRPr="006F7D91">
        <w:rPr>
          <w:sz w:val="24"/>
          <w:szCs w:val="24"/>
        </w:rPr>
        <w:t xml:space="preserve">11.15- обед 2а, 2б; </w:t>
      </w:r>
    </w:p>
    <w:p w14:paraId="3F3C919D" w14:textId="77777777" w:rsidR="006F7D91" w:rsidRPr="006F7D91" w:rsidRDefault="006F7D91" w:rsidP="006F7D91">
      <w:pPr>
        <w:ind w:left="360"/>
        <w:jc w:val="both"/>
        <w:rPr>
          <w:sz w:val="24"/>
          <w:szCs w:val="24"/>
        </w:rPr>
      </w:pPr>
      <w:r w:rsidRPr="006F7D91">
        <w:rPr>
          <w:sz w:val="24"/>
          <w:szCs w:val="24"/>
        </w:rPr>
        <w:t>12.15- обед 3б, 5-11 классы- бесплатное питание;</w:t>
      </w:r>
    </w:p>
    <w:p w14:paraId="11AB01D0" w14:textId="77777777" w:rsidR="006F7D91" w:rsidRPr="006F7D91" w:rsidRDefault="006F7D91" w:rsidP="006F7D91">
      <w:pPr>
        <w:ind w:left="360"/>
        <w:jc w:val="both"/>
        <w:rPr>
          <w:sz w:val="24"/>
          <w:szCs w:val="24"/>
        </w:rPr>
      </w:pPr>
      <w:r w:rsidRPr="006F7D91">
        <w:rPr>
          <w:sz w:val="24"/>
          <w:szCs w:val="24"/>
        </w:rPr>
        <w:t>13.15- обед 3а, 3в, 4а, 4</w:t>
      </w:r>
      <w:proofErr w:type="gramStart"/>
      <w:r w:rsidRPr="006F7D91">
        <w:rPr>
          <w:sz w:val="24"/>
          <w:szCs w:val="24"/>
        </w:rPr>
        <w:t>б .</w:t>
      </w:r>
      <w:proofErr w:type="gramEnd"/>
      <w:r w:rsidRPr="006F7D91">
        <w:rPr>
          <w:sz w:val="24"/>
          <w:szCs w:val="24"/>
        </w:rPr>
        <w:t xml:space="preserve"> </w:t>
      </w:r>
    </w:p>
    <w:p w14:paraId="687150DE" w14:textId="77777777" w:rsidR="006F7D91" w:rsidRPr="006F7D91" w:rsidRDefault="006F7D91" w:rsidP="006F7D91">
      <w:pPr>
        <w:ind w:left="360"/>
        <w:jc w:val="both"/>
        <w:rPr>
          <w:b/>
          <w:sz w:val="24"/>
          <w:szCs w:val="24"/>
        </w:rPr>
      </w:pPr>
    </w:p>
    <w:p w14:paraId="5E38395A" w14:textId="77777777" w:rsidR="006F7D91" w:rsidRPr="006F7D91" w:rsidRDefault="006F7D91" w:rsidP="006F7D91">
      <w:pPr>
        <w:pStyle w:val="a3"/>
        <w:ind w:left="840"/>
        <w:jc w:val="both"/>
        <w:rPr>
          <w:sz w:val="24"/>
          <w:szCs w:val="24"/>
        </w:rPr>
      </w:pPr>
    </w:p>
    <w:sectPr w:rsidR="006F7D91" w:rsidRPr="006F7D91" w:rsidSect="008F3FA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C79CE"/>
    <w:multiLevelType w:val="hybridMultilevel"/>
    <w:tmpl w:val="C2805094"/>
    <w:lvl w:ilvl="0" w:tplc="D3FABFB6">
      <w:start w:val="1"/>
      <w:numFmt w:val="decimal"/>
      <w:lvlText w:val="%1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451EE"/>
    <w:multiLevelType w:val="hybridMultilevel"/>
    <w:tmpl w:val="A95CAB2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F5A3C"/>
    <w:multiLevelType w:val="multilevel"/>
    <w:tmpl w:val="F08CBC9C"/>
    <w:lvl w:ilvl="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0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D173733"/>
    <w:multiLevelType w:val="multilevel"/>
    <w:tmpl w:val="BD2E4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487D"/>
    <w:rsid w:val="0000150B"/>
    <w:rsid w:val="00006B90"/>
    <w:rsid w:val="000555F6"/>
    <w:rsid w:val="001B54E1"/>
    <w:rsid w:val="00273AB9"/>
    <w:rsid w:val="004E4879"/>
    <w:rsid w:val="006C0BFE"/>
    <w:rsid w:val="006F7D91"/>
    <w:rsid w:val="00725AFC"/>
    <w:rsid w:val="009926FB"/>
    <w:rsid w:val="00BC501F"/>
    <w:rsid w:val="00C00FA9"/>
    <w:rsid w:val="00C61202"/>
    <w:rsid w:val="00DA705A"/>
    <w:rsid w:val="00DB4D2C"/>
    <w:rsid w:val="00DE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08A41"/>
  <w15:docId w15:val="{E276BC4E-92BB-BB43-B018-4768DAE5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102;&#1073;&#1086;&#1074;&#1100;\AppData\Roaming\Microsoft\&#1064;&#1072;&#1073;&#1083;&#1086;&#1085;&#1099;\&#1064;&#1072;&#1087;&#1082;&#1072;%20&#1076;&#1086;&#1082;&#1091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C:\Users\Любовь\AppData\Roaming\Microsoft\Шаблоны\Шапка документа.dotx</Template>
  <TotalTime>81</TotalTime>
  <Pages>6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Пашинина</dc:creator>
  <cp:keywords/>
  <dc:description/>
  <cp:lastModifiedBy>Microsoft Office User</cp:lastModifiedBy>
  <cp:revision>11</cp:revision>
  <dcterms:created xsi:type="dcterms:W3CDTF">2022-02-21T14:13:00Z</dcterms:created>
  <dcterms:modified xsi:type="dcterms:W3CDTF">2022-02-24T15:09:00Z</dcterms:modified>
</cp:coreProperties>
</file>